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ED46F" w14:textId="77777777" w:rsidR="00ED7D7D" w:rsidRPr="001C3FA5" w:rsidRDefault="00305437" w:rsidP="00236AAB">
      <w:pPr>
        <w:spacing w:line="336" w:lineRule="auto"/>
        <w:ind w:right="935"/>
        <w:rPr>
          <w:rFonts w:asciiTheme="majorHAnsi" w:eastAsia="Times" w:hAnsiTheme="majorHAnsi"/>
          <w:b/>
          <w:color w:val="000000"/>
          <w:sz w:val="21"/>
          <w:szCs w:val="21"/>
          <w:lang w:bidi="x-none"/>
        </w:rPr>
      </w:pPr>
      <w:r w:rsidRPr="001C3FA5">
        <w:rPr>
          <w:rFonts w:asciiTheme="majorHAnsi" w:hAnsiTheme="majorHAnsi" w:cs="Calibri"/>
          <w:b/>
          <w:color w:val="000000"/>
          <w:sz w:val="21"/>
          <w:szCs w:val="21"/>
        </w:rPr>
        <w:t>Vragenlijst handvergulden</w:t>
      </w:r>
    </w:p>
    <w:p w14:paraId="53D87825" w14:textId="77777777" w:rsidR="001C3FA5" w:rsidRPr="001C3FA5" w:rsidRDefault="001C3FA5" w:rsidP="00236AAB">
      <w:pPr>
        <w:spacing w:line="336" w:lineRule="auto"/>
        <w:rPr>
          <w:rFonts w:asciiTheme="majorHAnsi" w:eastAsia="Times" w:hAnsiTheme="majorHAnsi"/>
          <w:color w:val="000000"/>
          <w:sz w:val="21"/>
          <w:szCs w:val="21"/>
          <w:lang w:bidi="x-none"/>
        </w:rPr>
      </w:pPr>
    </w:p>
    <w:p w14:paraId="32860AC5" w14:textId="77530663" w:rsidR="00305437" w:rsidRPr="00F53166" w:rsidRDefault="00305437" w:rsidP="00F53166">
      <w:pPr>
        <w:spacing w:line="336" w:lineRule="auto"/>
        <w:rPr>
          <w:rFonts w:asciiTheme="majorHAnsi" w:eastAsia="Times" w:hAnsiTheme="majorHAnsi"/>
          <w:color w:val="000000"/>
          <w:sz w:val="21"/>
          <w:szCs w:val="21"/>
          <w:lang w:bidi="x-none"/>
        </w:rPr>
      </w:pPr>
      <w:bookmarkStart w:id="0" w:name="_GoBack"/>
      <w:bookmarkEnd w:id="0"/>
      <w:r w:rsidRPr="00F53166">
        <w:rPr>
          <w:rFonts w:asciiTheme="majorHAnsi" w:eastAsia="Times" w:hAnsiTheme="majorHAnsi"/>
          <w:color w:val="000000"/>
          <w:sz w:val="21"/>
          <w:szCs w:val="21"/>
          <w:lang w:bidi="x-none"/>
        </w:rPr>
        <w:t xml:space="preserve">Bezit u </w:t>
      </w:r>
      <w:proofErr w:type="spellStart"/>
      <w:r w:rsidRPr="00F53166">
        <w:rPr>
          <w:rFonts w:asciiTheme="majorHAnsi" w:eastAsia="Times" w:hAnsiTheme="majorHAnsi"/>
          <w:color w:val="000000"/>
          <w:sz w:val="21"/>
          <w:szCs w:val="21"/>
          <w:lang w:bidi="x-none"/>
        </w:rPr>
        <w:t>handverguldgereedschap</w:t>
      </w:r>
      <w:proofErr w:type="spellEnd"/>
      <w:r w:rsidRPr="00F53166">
        <w:rPr>
          <w:rFonts w:asciiTheme="majorHAnsi" w:eastAsia="Times" w:hAnsiTheme="majorHAnsi"/>
          <w:color w:val="000000"/>
          <w:sz w:val="21"/>
          <w:szCs w:val="21"/>
          <w:lang w:bidi="x-none"/>
        </w:rPr>
        <w:t>?</w:t>
      </w:r>
    </w:p>
    <w:p w14:paraId="5B57ED8C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ja</w:t>
      </w:r>
    </w:p>
    <w:p w14:paraId="574106B9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nee</w:t>
      </w:r>
    </w:p>
    <w:p w14:paraId="74ABD280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7EB77CE5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Indien u de vorige vraag met ja heeft beantwoord</w:t>
      </w:r>
    </w:p>
    <w:p w14:paraId="603F5BE5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Hoeveel stempels?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minder dan 5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5 – 10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10 – 20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meer dan 20</w:t>
      </w:r>
    </w:p>
    <w:p w14:paraId="79B54006" w14:textId="77777777" w:rsidR="00305437" w:rsidRPr="001C3FA5" w:rsidRDefault="00305437" w:rsidP="00305437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Hoeveel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handfileten</w:t>
      </w:r>
      <w:proofErr w:type="spellEnd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?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minder dan 5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5 – 10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10 – 20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meer dan 20</w:t>
      </w:r>
    </w:p>
    <w:p w14:paraId="39660C3C" w14:textId="77777777" w:rsidR="00305437" w:rsidRPr="001C3FA5" w:rsidRDefault="00305437" w:rsidP="00305437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Hoeveel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rolfileten</w:t>
      </w:r>
      <w:proofErr w:type="spellEnd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?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minder dan 5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5 – 10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10 – 20 | </w:t>
      </w: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meer dan 20</w:t>
      </w:r>
    </w:p>
    <w:p w14:paraId="1AF01C90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08846DB9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Gebruikt u de stempels en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fileten</w:t>
      </w:r>
      <w:proofErr w:type="spellEnd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ook?</w:t>
      </w:r>
    </w:p>
    <w:p w14:paraId="5B720887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nooit</w:t>
      </w:r>
    </w:p>
    <w:p w14:paraId="40BE1755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zelden</w:t>
      </w:r>
    </w:p>
    <w:p w14:paraId="5791EE1F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regelmatig</w:t>
      </w:r>
    </w:p>
    <w:p w14:paraId="1468F7BA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vaak</w:t>
      </w:r>
    </w:p>
    <w:p w14:paraId="19F45398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4D37AA76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Welk materiaal gebruikt u (meerdere antwoorden mogelijk)</w:t>
      </w:r>
    </w:p>
    <w:p w14:paraId="6B934C34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bladgoud</w:t>
      </w:r>
    </w:p>
    <w:p w14:paraId="0CDF50D8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goudfolie</w:t>
      </w:r>
    </w:p>
    <w:p w14:paraId="6E2D1BF3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kleurfolie</w:t>
      </w:r>
    </w:p>
    <w:p w14:paraId="53961CEE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40E0C6C7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Welk plakmiddel gebruikt u?</w:t>
      </w:r>
    </w:p>
    <w:p w14:paraId="0A36A4DA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eiwit </w:t>
      </w:r>
    </w:p>
    <w:p w14:paraId="6D5EE987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eiwitpoeder</w:t>
      </w:r>
    </w:p>
    <w:p w14:paraId="6D31D1EE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Fixor</w:t>
      </w:r>
      <w:proofErr w:type="spellEnd"/>
    </w:p>
    <w:p w14:paraId="2B4F9B43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Anders, namelijk …</w:t>
      </w:r>
    </w:p>
    <w:p w14:paraId="2804204C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4157DDF9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Wat gebruikt u voor het verwarmen van de stempels/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fileten</w:t>
      </w:r>
      <w:proofErr w:type="spellEnd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?</w:t>
      </w:r>
    </w:p>
    <w:p w14:paraId="62EB758B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elektrische houder</w:t>
      </w:r>
    </w:p>
    <w:p w14:paraId="7E093866" w14:textId="77777777" w:rsidR="00305437" w:rsidRPr="001C3FA5" w:rsidRDefault="00305437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="001C3FA5"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speciaal bestemde warmteplaat met ring</w:t>
      </w:r>
    </w:p>
    <w:p w14:paraId="42C59844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eigen fabricaat namelijk …</w:t>
      </w:r>
    </w:p>
    <w:p w14:paraId="316F423E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144D20B0" w14:textId="666B4206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lastRenderedPageBreak/>
        <w:t>In wat voor vorm zou je meer willen leren over handvergulden? (</w:t>
      </w:r>
      <w:r w:rsidR="00F53166"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Meerdere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antwoorden mogelijk)</w:t>
      </w:r>
    </w:p>
    <w:p w14:paraId="6DEBC372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niet,</w:t>
      </w:r>
      <w:r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ga het toch niet toepassen</w:t>
      </w:r>
    </w:p>
    <w:p w14:paraId="08B5DF82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niet, ik weet alles al</w:t>
      </w:r>
    </w:p>
    <w:p w14:paraId="444C31B4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live demonstratie</w:t>
      </w:r>
    </w:p>
    <w:p w14:paraId="3A1B9810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internet bijv. streamen of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Youtube</w:t>
      </w:r>
      <w:proofErr w:type="spellEnd"/>
    </w:p>
    <w:p w14:paraId="4FA57734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workshop/cursus</w:t>
      </w:r>
    </w:p>
    <w:p w14:paraId="19DAD41E" w14:textId="77777777" w:rsid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="MS Mincho" w:eastAsia="MS Mincho" w:hAnsi="MS Mincho" w:cs="MS Mincho"/>
          <w:color w:val="000000"/>
          <w:sz w:val="21"/>
          <w:szCs w:val="21"/>
          <w:lang w:bidi="x-none"/>
        </w:rPr>
        <w:t>❍</w:t>
      </w: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handleiding</w:t>
      </w:r>
    </w:p>
    <w:p w14:paraId="43540A7C" w14:textId="77777777" w:rsidR="00F53166" w:rsidRDefault="00F53166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0A231250" w14:textId="0B98686C" w:rsidR="00F53166" w:rsidRDefault="00F53166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Ik heb nog een vraag/opmerking over handvergulden:</w:t>
      </w:r>
    </w:p>
    <w:p w14:paraId="3BD0DBE3" w14:textId="0F27F96C" w:rsidR="00F53166" w:rsidRPr="001C3FA5" w:rsidRDefault="00F53166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….</w:t>
      </w:r>
    </w:p>
    <w:p w14:paraId="7B084EA6" w14:textId="77777777" w:rsidR="001C3FA5" w:rsidRDefault="001C3FA5" w:rsidP="00236AAB">
      <w:pPr>
        <w:spacing w:line="336" w:lineRule="auto"/>
        <w:rPr>
          <w:rFonts w:ascii="MS Mincho" w:eastAsia="MS Mincho" w:hAnsi="MS Mincho" w:cs="MS Mincho"/>
          <w:color w:val="000000"/>
          <w:sz w:val="18"/>
          <w:szCs w:val="20"/>
          <w:lang w:bidi="x-none"/>
        </w:rPr>
      </w:pPr>
    </w:p>
    <w:p w14:paraId="08BE28A6" w14:textId="77777777" w:rsidR="001C3FA5" w:rsidRDefault="001C3FA5" w:rsidP="00236AAB">
      <w:pPr>
        <w:spacing w:line="336" w:lineRule="auto"/>
        <w:rPr>
          <w:rFonts w:ascii="MS Mincho" w:eastAsia="MS Mincho" w:hAnsi="MS Mincho" w:cs="MS Mincho"/>
          <w:color w:val="000000"/>
          <w:sz w:val="18"/>
          <w:szCs w:val="20"/>
          <w:lang w:bidi="x-none"/>
        </w:rPr>
      </w:pPr>
    </w:p>
    <w:p w14:paraId="022A22FA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De ingevulde lijst graag retour naar </w:t>
      </w:r>
      <w:hyperlink r:id="rId8" w:history="1">
        <w:r w:rsidRPr="001C3FA5">
          <w:rPr>
            <w:rStyle w:val="Hyperlink"/>
            <w:rFonts w:asciiTheme="majorHAnsi" w:eastAsia="MS Mincho" w:hAnsiTheme="majorHAnsi" w:cs="MS Mincho"/>
            <w:sz w:val="21"/>
            <w:szCs w:val="21"/>
            <w:lang w:bidi="x-none"/>
          </w:rPr>
          <w:t>info@stichting-handboekbinden.eu</w:t>
        </w:r>
      </w:hyperlink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 xml:space="preserve"> o.v.v. </w:t>
      </w:r>
      <w:proofErr w:type="spellStart"/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vragenlijsthandvergulden</w:t>
      </w:r>
      <w:proofErr w:type="spellEnd"/>
    </w:p>
    <w:p w14:paraId="258C8CEA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</w:p>
    <w:p w14:paraId="1C06BA6A" w14:textId="77777777" w:rsidR="001C3FA5" w:rsidRPr="001C3FA5" w:rsidRDefault="001C3FA5" w:rsidP="00236AAB">
      <w:pPr>
        <w:spacing w:line="336" w:lineRule="auto"/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</w:pPr>
      <w:r w:rsidRPr="001C3FA5">
        <w:rPr>
          <w:rFonts w:asciiTheme="majorHAnsi" w:eastAsia="MS Mincho" w:hAnsiTheme="majorHAnsi" w:cs="MS Mincho"/>
          <w:color w:val="000000"/>
          <w:sz w:val="21"/>
          <w:szCs w:val="21"/>
          <w:lang w:bidi="x-none"/>
        </w:rPr>
        <w:t>Namens het bestuur dank voor uw medewerking!</w:t>
      </w:r>
    </w:p>
    <w:sectPr w:rsidR="001C3FA5" w:rsidRPr="001C3FA5" w:rsidSect="005E1973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0" w:h="16840"/>
      <w:pgMar w:top="3119" w:right="964" w:bottom="153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30738" w14:textId="77777777" w:rsidR="008517BC" w:rsidRDefault="008517BC" w:rsidP="00A10929">
      <w:r>
        <w:separator/>
      </w:r>
    </w:p>
  </w:endnote>
  <w:endnote w:type="continuationSeparator" w:id="0">
    <w:p w14:paraId="5D3C106A" w14:textId="77777777" w:rsidR="008517BC" w:rsidRDefault="008517BC" w:rsidP="00A10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274F9" w14:textId="77777777" w:rsidR="005E1973" w:rsidRDefault="00A1109A">
    <w:pPr>
      <w:pStyle w:val="Voet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AD7DBB9" wp14:editId="26153F58">
          <wp:simplePos x="0" y="0"/>
          <wp:positionH relativeFrom="column">
            <wp:posOffset>-1257300</wp:posOffset>
          </wp:positionH>
          <wp:positionV relativeFrom="paragraph">
            <wp:posOffset>-83185</wp:posOffset>
          </wp:positionV>
          <wp:extent cx="7569586" cy="74503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2017_SHBB_(staart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586" cy="74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973">
      <w:rPr>
        <w:noProof/>
      </w:rPr>
      <w:drawing>
        <wp:anchor distT="0" distB="0" distL="114300" distR="114300" simplePos="0" relativeHeight="251662336" behindDoc="1" locked="0" layoutInCell="1" allowOverlap="1" wp14:anchorId="182BE578" wp14:editId="670EDF8B">
          <wp:simplePos x="0" y="0"/>
          <wp:positionH relativeFrom="column">
            <wp:posOffset>-1257300</wp:posOffset>
          </wp:positionH>
          <wp:positionV relativeFrom="paragraph">
            <wp:posOffset>-83185</wp:posOffset>
          </wp:positionV>
          <wp:extent cx="7559040" cy="743712"/>
          <wp:effectExtent l="0" t="0" r="1016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2016_SHBB_(staart)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43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3F78B" w14:textId="77777777" w:rsidR="008517BC" w:rsidRDefault="008517BC" w:rsidP="00A10929">
      <w:r>
        <w:separator/>
      </w:r>
    </w:p>
  </w:footnote>
  <w:footnote w:type="continuationSeparator" w:id="0">
    <w:p w14:paraId="3A43A612" w14:textId="77777777" w:rsidR="008517BC" w:rsidRDefault="008517BC" w:rsidP="00A109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ED30B" w14:textId="77777777" w:rsidR="005E1973" w:rsidRDefault="005E1973" w:rsidP="00D31751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031719" w14:textId="77777777" w:rsidR="005E1973" w:rsidRDefault="005E1973" w:rsidP="005E1973">
    <w:pPr>
      <w:pStyle w:val="Koptekst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12BDC" w14:textId="77777777" w:rsidR="005E1973" w:rsidRDefault="005E1973" w:rsidP="005E1973">
    <w:pPr>
      <w:pStyle w:val="Koptekst"/>
      <w:tabs>
        <w:tab w:val="clear" w:pos="4703"/>
        <w:tab w:val="clear" w:pos="9406"/>
        <w:tab w:val="right" w:pos="7227"/>
      </w:tabs>
      <w:ind w:left="284" w:right="360"/>
      <w:rPr>
        <w:sz w:val="18"/>
        <w:szCs w:val="18"/>
      </w:rPr>
    </w:pPr>
    <w:r w:rsidRPr="00ED7D7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23147E9B" wp14:editId="6449C76A">
          <wp:simplePos x="0" y="0"/>
          <wp:positionH relativeFrom="column">
            <wp:posOffset>-1257300</wp:posOffset>
          </wp:positionH>
          <wp:positionV relativeFrom="paragraph">
            <wp:posOffset>-412750</wp:posOffset>
          </wp:positionV>
          <wp:extent cx="7559040" cy="1243584"/>
          <wp:effectExtent l="0" t="0" r="10160" b="127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_2016_SHBB_(kop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43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D7D">
      <w:rPr>
        <w:sz w:val="18"/>
        <w:szCs w:val="18"/>
      </w:rPr>
      <w:tab/>
    </w:r>
  </w:p>
  <w:p w14:paraId="5F5C6333" w14:textId="77777777" w:rsidR="005E1973" w:rsidRDefault="005E1973" w:rsidP="00ED7D7D">
    <w:pPr>
      <w:pStyle w:val="Koptekst"/>
      <w:tabs>
        <w:tab w:val="clear" w:pos="4703"/>
        <w:tab w:val="clear" w:pos="9406"/>
      </w:tabs>
      <w:ind w:left="284"/>
      <w:rPr>
        <w:sz w:val="18"/>
        <w:szCs w:val="18"/>
      </w:rPr>
    </w:pPr>
  </w:p>
  <w:p w14:paraId="765671EB" w14:textId="77777777" w:rsidR="005E1973" w:rsidRDefault="005E1973" w:rsidP="00704FFF">
    <w:pPr>
      <w:pStyle w:val="Koptekst"/>
      <w:tabs>
        <w:tab w:val="clear" w:pos="4703"/>
        <w:tab w:val="clear" w:pos="9406"/>
        <w:tab w:val="left" w:pos="7227"/>
      </w:tabs>
      <w:ind w:left="284"/>
      <w:rPr>
        <w:sz w:val="18"/>
        <w:szCs w:val="18"/>
      </w:rPr>
    </w:pPr>
  </w:p>
  <w:p w14:paraId="6D5D2EC4" w14:textId="77777777" w:rsidR="005E1973" w:rsidRDefault="005E1973" w:rsidP="00704FFF">
    <w:pPr>
      <w:pStyle w:val="Koptekst"/>
      <w:tabs>
        <w:tab w:val="clear" w:pos="4703"/>
        <w:tab w:val="clear" w:pos="9406"/>
        <w:tab w:val="left" w:pos="7227"/>
      </w:tabs>
      <w:ind w:left="284"/>
      <w:rPr>
        <w:sz w:val="18"/>
        <w:szCs w:val="18"/>
      </w:rPr>
    </w:pPr>
  </w:p>
  <w:p w14:paraId="2AD812B6" w14:textId="77777777" w:rsidR="005E1973" w:rsidRDefault="005E1973" w:rsidP="00704FFF">
    <w:pPr>
      <w:pStyle w:val="Koptekst"/>
      <w:tabs>
        <w:tab w:val="clear" w:pos="4703"/>
        <w:tab w:val="clear" w:pos="9406"/>
        <w:tab w:val="left" w:pos="7227"/>
      </w:tabs>
      <w:ind w:left="284"/>
      <w:rPr>
        <w:sz w:val="18"/>
        <w:szCs w:val="18"/>
      </w:rPr>
    </w:pPr>
  </w:p>
  <w:p w14:paraId="3E528D2F" w14:textId="77777777" w:rsidR="005E1973" w:rsidRPr="00ED7D7D" w:rsidRDefault="00D31751" w:rsidP="00ED7D7D">
    <w:pPr>
      <w:pStyle w:val="Koptekst"/>
      <w:tabs>
        <w:tab w:val="clear" w:pos="4703"/>
        <w:tab w:val="clear" w:pos="9406"/>
        <w:tab w:val="right" w:pos="8931"/>
      </w:tabs>
      <w:rPr>
        <w:sz w:val="18"/>
        <w:szCs w:val="18"/>
      </w:rPr>
    </w:pPr>
    <w:r>
      <w:rPr>
        <w:rFonts w:ascii="Calibri" w:hAnsi="Calibri" w:cs="Calibri"/>
        <w:color w:val="000000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20938" w14:textId="77777777" w:rsidR="005E1973" w:rsidRDefault="005E1973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7415CE" wp14:editId="69757A0B">
          <wp:simplePos x="0" y="0"/>
          <wp:positionH relativeFrom="column">
            <wp:posOffset>-1257300</wp:posOffset>
          </wp:positionH>
          <wp:positionV relativeFrom="paragraph">
            <wp:posOffset>-412750</wp:posOffset>
          </wp:positionV>
          <wp:extent cx="7559040" cy="1560576"/>
          <wp:effectExtent l="0" t="0" r="1016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2016_SHBB_(kop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560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80AD9"/>
    <w:multiLevelType w:val="hybridMultilevel"/>
    <w:tmpl w:val="6EE815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37"/>
    <w:rsid w:val="000B7309"/>
    <w:rsid w:val="00175D1D"/>
    <w:rsid w:val="00182657"/>
    <w:rsid w:val="00184A0A"/>
    <w:rsid w:val="001A45EB"/>
    <w:rsid w:val="001C3FA5"/>
    <w:rsid w:val="00236AAB"/>
    <w:rsid w:val="00305437"/>
    <w:rsid w:val="003847D4"/>
    <w:rsid w:val="003B39C0"/>
    <w:rsid w:val="0046136F"/>
    <w:rsid w:val="004D7AC5"/>
    <w:rsid w:val="005122AD"/>
    <w:rsid w:val="005473BF"/>
    <w:rsid w:val="005A213D"/>
    <w:rsid w:val="005E1973"/>
    <w:rsid w:val="006811F6"/>
    <w:rsid w:val="006F67BF"/>
    <w:rsid w:val="00704FFF"/>
    <w:rsid w:val="007B68D4"/>
    <w:rsid w:val="007F2E37"/>
    <w:rsid w:val="008517BC"/>
    <w:rsid w:val="00884E54"/>
    <w:rsid w:val="009B7409"/>
    <w:rsid w:val="00A10929"/>
    <w:rsid w:val="00A1109A"/>
    <w:rsid w:val="00A13596"/>
    <w:rsid w:val="00A3210B"/>
    <w:rsid w:val="00A649B1"/>
    <w:rsid w:val="00A66656"/>
    <w:rsid w:val="00CC4205"/>
    <w:rsid w:val="00D31751"/>
    <w:rsid w:val="00D70173"/>
    <w:rsid w:val="00DF352C"/>
    <w:rsid w:val="00E835AD"/>
    <w:rsid w:val="00ED7D7D"/>
    <w:rsid w:val="00F229FA"/>
    <w:rsid w:val="00F53166"/>
    <w:rsid w:val="00FA6FCF"/>
    <w:rsid w:val="00FD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70DF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A13596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A13596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A1359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A13596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A13596"/>
    <w:rPr>
      <w:b/>
      <w:bCs/>
      <w:sz w:val="20"/>
      <w:szCs w:val="2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A13596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13596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A10929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10929"/>
  </w:style>
  <w:style w:type="paragraph" w:styleId="Voettekst">
    <w:name w:val="footer"/>
    <w:basedOn w:val="Standaard"/>
    <w:link w:val="VoettekstTeken"/>
    <w:uiPriority w:val="99"/>
    <w:unhideWhenUsed/>
    <w:rsid w:val="00A10929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10929"/>
  </w:style>
  <w:style w:type="paragraph" w:customStyle="1" w:styleId="NoParagraphStyle">
    <w:name w:val="[No Paragraph Style]"/>
    <w:rsid w:val="00704F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Standaardalinea-lettertype"/>
    <w:uiPriority w:val="99"/>
    <w:unhideWhenUsed/>
    <w:rsid w:val="007B68D4"/>
    <w:rPr>
      <w:color w:val="0000FF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5E1973"/>
  </w:style>
  <w:style w:type="paragraph" w:styleId="Lijstalinea">
    <w:name w:val="List Paragraph"/>
    <w:basedOn w:val="Standaard"/>
    <w:uiPriority w:val="34"/>
    <w:qFormat/>
    <w:rsid w:val="00F53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stichting-handboekbinden.eu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Relationship Id="rId2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Karin/Library/Group%20Containers/UBF8T346G9.Office/User%20Content.localized/Templates.localized/1pag.briefpapier_2017_SHBB_(def)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C9295-3FB4-C744-9DC4-E07339E31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1pag.briefpapier_2017_SHBB_(def).dotx</Template>
  <TotalTime>20</TotalTime>
  <Pages>2</Pages>
  <Words>192</Words>
  <Characters>1056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Boumans</dc:creator>
  <cp:keywords/>
  <dc:description/>
  <cp:lastModifiedBy>Ronald Boumans</cp:lastModifiedBy>
  <cp:revision>2</cp:revision>
  <dcterms:created xsi:type="dcterms:W3CDTF">2022-07-11T10:12:00Z</dcterms:created>
  <dcterms:modified xsi:type="dcterms:W3CDTF">2022-07-11T12:47:00Z</dcterms:modified>
</cp:coreProperties>
</file>